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3810" w14:textId="5FB214E9" w:rsidR="00F86689" w:rsidRPr="00863D5E" w:rsidRDefault="00F86689" w:rsidP="00F86689">
      <w:pPr>
        <w:spacing w:line="360" w:lineRule="auto"/>
        <w:rPr>
          <w:b/>
          <w:sz w:val="28"/>
          <w:szCs w:val="24"/>
          <w:u w:val="single"/>
          <w:lang w:val="de-AT"/>
        </w:rPr>
      </w:pPr>
      <w:bookmarkStart w:id="0" w:name="_GoBack"/>
      <w:r w:rsidRPr="00863D5E">
        <w:rPr>
          <w:b/>
          <w:sz w:val="28"/>
          <w:szCs w:val="24"/>
          <w:u w:val="single"/>
          <w:lang w:val="de-AT"/>
        </w:rPr>
        <w:t xml:space="preserve">Schulfreie Tage und andere wichtige Termine im Schuljahr </w:t>
      </w:r>
      <w:r w:rsidR="00A533B2" w:rsidRPr="00863D5E">
        <w:rPr>
          <w:b/>
          <w:sz w:val="28"/>
          <w:szCs w:val="24"/>
          <w:u w:val="single"/>
          <w:lang w:val="de-AT"/>
        </w:rPr>
        <w:t>202</w:t>
      </w:r>
      <w:r w:rsidR="00863D5E" w:rsidRPr="00863D5E">
        <w:rPr>
          <w:b/>
          <w:sz w:val="28"/>
          <w:szCs w:val="24"/>
          <w:u w:val="single"/>
          <w:lang w:val="de-AT"/>
        </w:rPr>
        <w:t>6</w:t>
      </w:r>
      <w:r w:rsidR="00913C48" w:rsidRPr="00863D5E">
        <w:rPr>
          <w:b/>
          <w:sz w:val="28"/>
          <w:szCs w:val="24"/>
          <w:u w:val="single"/>
          <w:lang w:val="de-AT"/>
        </w:rPr>
        <w:t>/202</w:t>
      </w:r>
      <w:r w:rsidR="00863D5E" w:rsidRPr="00863D5E">
        <w:rPr>
          <w:b/>
          <w:sz w:val="28"/>
          <w:szCs w:val="24"/>
          <w:u w:val="single"/>
          <w:lang w:val="de-AT"/>
        </w:rPr>
        <w:t>7</w:t>
      </w:r>
      <w:r w:rsidRPr="00863D5E">
        <w:rPr>
          <w:b/>
          <w:sz w:val="28"/>
          <w:szCs w:val="24"/>
          <w:u w:val="single"/>
          <w:lang w:val="de-AT"/>
        </w:rPr>
        <w:t>:</w:t>
      </w:r>
    </w:p>
    <w:bookmarkEnd w:id="0"/>
    <w:p w14:paraId="6FBB8C2F" w14:textId="77777777" w:rsidR="004117E0" w:rsidRDefault="004117E0" w:rsidP="00F86689">
      <w:pPr>
        <w:spacing w:line="360" w:lineRule="auto"/>
        <w:rPr>
          <w:szCs w:val="24"/>
          <w:lang w:val="de-AT"/>
        </w:rPr>
      </w:pPr>
    </w:p>
    <w:p w14:paraId="638AF8D6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Schulbeginn 14.09.2025, 8:00</w:t>
      </w:r>
    </w:p>
    <w:p w14:paraId="657926B8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Unterricht in der ersten Schulwoche für ALLE Kinder:</w:t>
      </w:r>
    </w:p>
    <w:p w14:paraId="73CF6025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Montag: 8:00 – 9:40, Dienstag bis Freitag 8:00 – 11:50</w:t>
      </w:r>
    </w:p>
    <w:p w14:paraId="75A85C95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In der ersten Schulwoche ist die GTS noch nicht geöffnet!</w:t>
      </w:r>
    </w:p>
    <w:p w14:paraId="56F4A4C2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Ab der zweiten Schulwoche ist Unterricht lt. Stundenplan und die GTS beginnt am 21.09.2025.</w:t>
      </w:r>
    </w:p>
    <w:p w14:paraId="02617E39" w14:textId="77777777" w:rsidR="00863D5E" w:rsidRPr="00863D5E" w:rsidRDefault="00863D5E" w:rsidP="00863D5E">
      <w:pPr>
        <w:pStyle w:val="StandardWeb"/>
        <w:rPr>
          <w:sz w:val="32"/>
        </w:rPr>
      </w:pPr>
    </w:p>
    <w:p w14:paraId="7133F8B7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 xml:space="preserve">03.11.2026 </w:t>
      </w:r>
      <w:proofErr w:type="spellStart"/>
      <w:r w:rsidRPr="00863D5E">
        <w:rPr>
          <w:sz w:val="32"/>
        </w:rPr>
        <w:t>Jobcoaches</w:t>
      </w:r>
      <w:proofErr w:type="spellEnd"/>
      <w:r w:rsidRPr="00863D5E">
        <w:rPr>
          <w:sz w:val="32"/>
        </w:rPr>
        <w:t xml:space="preserve"> 17:15 - für Schüler und Schülerinnen ab der 9 Schulstufe</w:t>
      </w:r>
    </w:p>
    <w:p w14:paraId="71D98488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03.11.2026 Klassenforum 18:00</w:t>
      </w:r>
    </w:p>
    <w:p w14:paraId="40BE5682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03.11.2026 Schulforum 19:00</w:t>
      </w:r>
    </w:p>
    <w:p w14:paraId="610991DD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23.10. 2026 Unterrichtsschluss für alle Schüler 11:50</w:t>
      </w:r>
    </w:p>
    <w:p w14:paraId="472DC6EB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26.10. – 02.11.2026 Herbstferien</w:t>
      </w:r>
    </w:p>
    <w:p w14:paraId="4234F3F9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rStyle w:val="Fett"/>
          <w:sz w:val="32"/>
        </w:rPr>
        <w:t>17. - 20.11.2026 BPT Turnus 1</w:t>
      </w:r>
    </w:p>
    <w:p w14:paraId="04805FB1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07.12.2026 unterrichtsfrei: schulautonom</w:t>
      </w:r>
    </w:p>
    <w:p w14:paraId="4BE3C0AC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08.12.2026 unterrichtsfrei: Maria Empfängnis</w:t>
      </w:r>
    </w:p>
    <w:p w14:paraId="7B63693D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11.12.2026 1. Elternsprechtag 13:30 – 16:30</w:t>
      </w:r>
    </w:p>
    <w:p w14:paraId="2FC93270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 xml:space="preserve">23.12.2026 Unterrichtsschluss für alle Schüler um </w:t>
      </w:r>
      <w:r w:rsidRPr="00863D5E">
        <w:rPr>
          <w:rStyle w:val="Hervorhebung"/>
          <w:b/>
          <w:bCs/>
          <w:sz w:val="32"/>
        </w:rPr>
        <w:t>09:40 Uhr!</w:t>
      </w:r>
    </w:p>
    <w:p w14:paraId="54A0AE1B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24.12.2026 – 06.01.2027 Weihnachtsferien</w:t>
      </w:r>
    </w:p>
    <w:p w14:paraId="33441D39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12.02.2027 Schulnachricht – Unterrichtsschluss für alle Schüler um 11:50</w:t>
      </w:r>
    </w:p>
    <w:p w14:paraId="5721DE42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15.02.2027 – 19.02.2027 Semesterferien</w:t>
      </w:r>
    </w:p>
    <w:p w14:paraId="49587FEA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rStyle w:val="Fett"/>
          <w:sz w:val="32"/>
        </w:rPr>
        <w:t>02.- 05.03.2027 BPT Turnus 2</w:t>
      </w:r>
    </w:p>
    <w:p w14:paraId="63300A19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lastRenderedPageBreak/>
        <w:t>19.03.2027 Unterrichtsschluss für alle Schüler um 11:50</w:t>
      </w:r>
    </w:p>
    <w:p w14:paraId="450055F8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22.03.- 26.03.2027 Osterferien</w:t>
      </w:r>
    </w:p>
    <w:p w14:paraId="38EEF2B8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29.03.2027 Ostermontag</w:t>
      </w:r>
    </w:p>
    <w:p w14:paraId="41E25EB3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01.05.2027 unterrichtsfrei: Staatsfeiertag</w:t>
      </w:r>
    </w:p>
    <w:p w14:paraId="2457DB69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04.05.2027 unterrichtsfrei: Landespatron</w:t>
      </w:r>
    </w:p>
    <w:p w14:paraId="59891193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06.05.2027 unterrichtsfrei: Christi Himmelfahrt</w:t>
      </w:r>
    </w:p>
    <w:p w14:paraId="7A742AB6" w14:textId="75F4F52D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21.05.2027 2. Elternsprechtag 13:30 – 16:30</w:t>
      </w:r>
    </w:p>
    <w:p w14:paraId="5597810D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17.05.2027 Pfingstmontag</w:t>
      </w:r>
    </w:p>
    <w:p w14:paraId="303EB028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27.05.2027 unterrichtsfrei: Fronleichnam</w:t>
      </w:r>
    </w:p>
    <w:p w14:paraId="6FF8BF9A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28.05.2027 unterrichtsfrei: schulautonom</w:t>
      </w:r>
    </w:p>
    <w:p w14:paraId="34DB6551" w14:textId="77777777" w:rsidR="00863D5E" w:rsidRPr="00863D5E" w:rsidRDefault="00863D5E" w:rsidP="00863D5E">
      <w:pPr>
        <w:pStyle w:val="StandardWeb"/>
        <w:rPr>
          <w:sz w:val="32"/>
        </w:rPr>
      </w:pPr>
    </w:p>
    <w:p w14:paraId="5FCA9D54" w14:textId="77777777" w:rsidR="00863D5E" w:rsidRPr="00863D5E" w:rsidRDefault="00863D5E" w:rsidP="00863D5E">
      <w:pPr>
        <w:pStyle w:val="StandardWeb"/>
        <w:rPr>
          <w:sz w:val="32"/>
        </w:rPr>
      </w:pPr>
      <w:proofErr w:type="spellStart"/>
      <w:r w:rsidRPr="00863D5E">
        <w:rPr>
          <w:sz w:val="32"/>
        </w:rPr>
        <w:t>Vorraussichtliches</w:t>
      </w:r>
      <w:proofErr w:type="spellEnd"/>
      <w:r w:rsidRPr="00863D5E">
        <w:rPr>
          <w:sz w:val="32"/>
        </w:rPr>
        <w:t xml:space="preserve"> Unterrichtsende für alle Schülerinnen und Schüler in der letzten Schulwoche (05.07. – 09.07.2027):</w:t>
      </w:r>
    </w:p>
    <w:p w14:paraId="7B029599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Es findet kein Nachmittagsunterricht statt. Montag bis Mittwoch lt. Stundenplan bzw. spätestens um 12:45, Donnerstag 11:50 und Freitag 9:40 für alle Schülerinnen und Schüler.</w:t>
      </w:r>
    </w:p>
    <w:p w14:paraId="2D3218FA" w14:textId="77777777" w:rsidR="00863D5E" w:rsidRPr="00863D5E" w:rsidRDefault="00863D5E" w:rsidP="00863D5E">
      <w:pPr>
        <w:pStyle w:val="StandardWeb"/>
        <w:rPr>
          <w:sz w:val="32"/>
        </w:rPr>
      </w:pPr>
      <w:r w:rsidRPr="00863D5E">
        <w:rPr>
          <w:sz w:val="32"/>
        </w:rPr>
        <w:t>12.07.2027 – 10.09.2027 Sommerferien</w:t>
      </w:r>
    </w:p>
    <w:p w14:paraId="12EB9F1F" w14:textId="77777777" w:rsidR="00384263" w:rsidRDefault="00384263" w:rsidP="00A57D99">
      <w:pPr>
        <w:spacing w:line="480" w:lineRule="auto"/>
        <w:rPr>
          <w:szCs w:val="24"/>
          <w:lang w:val="de-AT"/>
        </w:rPr>
      </w:pPr>
    </w:p>
    <w:sectPr w:rsidR="00384263" w:rsidSect="00D67CE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567" w:left="1134" w:header="794" w:footer="79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ED5AE" w14:textId="77777777" w:rsidR="00887FDD" w:rsidRDefault="00887FDD">
      <w:r>
        <w:separator/>
      </w:r>
    </w:p>
  </w:endnote>
  <w:endnote w:type="continuationSeparator" w:id="0">
    <w:p w14:paraId="5630DA06" w14:textId="77777777" w:rsidR="00887FDD" w:rsidRDefault="0088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FA5AD" w14:textId="77777777" w:rsidR="00DA624E" w:rsidRDefault="00DA624E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8623D" w14:textId="77777777" w:rsidR="00DA624E" w:rsidRDefault="00DA624E">
    <w:pPr>
      <w:pStyle w:val="Fuzeile"/>
      <w:pBdr>
        <w:top w:val="single" w:sz="6" w:space="1" w:color="auto"/>
      </w:pBdr>
      <w:rPr>
        <w:sz w:val="20"/>
      </w:rPr>
    </w:pPr>
    <w:r>
      <w:rPr>
        <w:sz w:val="20"/>
      </w:rPr>
      <w:t xml:space="preserve">E-Mail: </w:t>
    </w:r>
    <w:hyperlink r:id="rId1" w:history="1">
      <w:r>
        <w:rPr>
          <w:rStyle w:val="Hyperlink"/>
        </w:rPr>
        <w:t>lszbs-isidor.post@ooe.gv.at</w:t>
      </w:r>
    </w:hyperlink>
    <w:r>
      <w:rPr>
        <w:sz w:val="20"/>
      </w:rPr>
      <w:tab/>
    </w:r>
    <w:r>
      <w:rPr>
        <w:sz w:val="20"/>
      </w:rPr>
      <w:tab/>
      <w:t>Bankverbindung:</w:t>
    </w:r>
  </w:p>
  <w:p w14:paraId="20FDBBAB" w14:textId="77777777" w:rsidR="00DA624E" w:rsidRDefault="00DA624E">
    <w:pPr>
      <w:pStyle w:val="Fuzeile"/>
      <w:pBdr>
        <w:top w:val="single" w:sz="6" w:space="1" w:color="auto"/>
      </w:pBdr>
      <w:rPr>
        <w:sz w:val="20"/>
      </w:rPr>
    </w:pPr>
    <w:r>
      <w:rPr>
        <w:sz w:val="20"/>
      </w:rPr>
      <w:t>Telefon</w:t>
    </w:r>
    <w:r w:rsidR="00834634">
      <w:rPr>
        <w:sz w:val="20"/>
      </w:rPr>
      <w:t>:</w:t>
    </w:r>
    <w:r>
      <w:rPr>
        <w:sz w:val="20"/>
      </w:rPr>
      <w:t xml:space="preserve"> 0732 / 67 42 96 – 74 66</w:t>
    </w:r>
    <w:r>
      <w:rPr>
        <w:sz w:val="20"/>
      </w:rPr>
      <w:tab/>
    </w:r>
    <w:r>
      <w:rPr>
        <w:sz w:val="20"/>
      </w:rPr>
      <w:tab/>
      <w:t>Allg. Sparkasse OÖ, Linz-Promenade,</w:t>
    </w:r>
  </w:p>
  <w:p w14:paraId="41154C30" w14:textId="77777777" w:rsidR="00DA624E" w:rsidRDefault="00834634" w:rsidP="00834634">
    <w:pPr>
      <w:pStyle w:val="Fuzeile"/>
      <w:pBdr>
        <w:top w:val="single" w:sz="6" w:space="1" w:color="auto"/>
      </w:pBdr>
      <w:tabs>
        <w:tab w:val="clear" w:pos="4819"/>
        <w:tab w:val="center" w:pos="4253"/>
      </w:tabs>
      <w:rPr>
        <w:sz w:val="20"/>
      </w:rPr>
    </w:pPr>
    <w:r>
      <w:rPr>
        <w:sz w:val="20"/>
      </w:rPr>
      <w:t>Fax: 0732/7720-255 399</w:t>
    </w:r>
    <w:r>
      <w:rPr>
        <w:sz w:val="20"/>
      </w:rPr>
      <w:tab/>
    </w:r>
    <w:r>
      <w:rPr>
        <w:sz w:val="20"/>
      </w:rPr>
      <w:tab/>
    </w:r>
    <w:r w:rsidR="00DA624E">
      <w:rPr>
        <w:sz w:val="20"/>
      </w:rPr>
      <w:t>IBAN: AT642032000000014069, BIC: ASPKAT2LXXX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EC3DD" w14:textId="77777777" w:rsidR="00887FDD" w:rsidRDefault="00887FDD">
      <w:r>
        <w:separator/>
      </w:r>
    </w:p>
  </w:footnote>
  <w:footnote w:type="continuationSeparator" w:id="0">
    <w:p w14:paraId="33F918B8" w14:textId="77777777" w:rsidR="00887FDD" w:rsidRDefault="00887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AAFF4" w14:textId="77777777" w:rsidR="00DA624E" w:rsidRDefault="00DA624E">
    <w:pPr>
      <w:pStyle w:val="Kopfzeile"/>
    </w:pPr>
    <w:r>
      <w:tab/>
      <w:t xml:space="preserve">- </w:t>
    </w:r>
    <w:r>
      <w:fldChar w:fldCharType="begin"/>
    </w:r>
    <w:r>
      <w:instrText>PAGE</w:instrText>
    </w:r>
    <w:r>
      <w:fldChar w:fldCharType="separate"/>
    </w:r>
    <w:r w:rsidR="007A24A6">
      <w:rPr>
        <w:noProof/>
      </w:rPr>
      <w:t>2</w:t>
    </w:r>
    <w: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9"/>
      <w:gridCol w:w="8647"/>
    </w:tblGrid>
    <w:tr w:rsidR="00DA624E" w14:paraId="387CE6DE" w14:textId="77777777">
      <w:tc>
        <w:tcPr>
          <w:tcW w:w="77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281EAAC0" w14:textId="77777777" w:rsidR="00DA624E" w:rsidRDefault="00314670">
          <w:pPr>
            <w:pStyle w:val="Kopfzeile"/>
          </w:pPr>
          <w:r>
            <w:rPr>
              <w:noProof/>
              <w:lang w:val="de-AT"/>
            </w:rPr>
            <w:drawing>
              <wp:inline distT="0" distB="0" distL="0" distR="0" wp14:anchorId="6DE22A8A" wp14:editId="1886EBD8">
                <wp:extent cx="323850" cy="71437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3B893F0C" w14:textId="77777777" w:rsidR="00DA624E" w:rsidRPr="000351A3" w:rsidRDefault="00DA624E" w:rsidP="0036192B">
          <w:pPr>
            <w:pStyle w:val="Kopfzeile"/>
            <w:jc w:val="center"/>
            <w:rPr>
              <w:rFonts w:ascii="Arial Rounded MT Bold" w:hAnsi="Arial Rounded MT Bold"/>
              <w:b/>
              <w:i/>
              <w:sz w:val="32"/>
              <w:szCs w:val="32"/>
            </w:rPr>
          </w:pPr>
          <w:r w:rsidRPr="000351A3">
            <w:rPr>
              <w:rFonts w:ascii="Arial Rounded MT Bold" w:hAnsi="Arial Rounded MT Bold"/>
              <w:b/>
              <w:i/>
              <w:sz w:val="32"/>
              <w:szCs w:val="32"/>
            </w:rPr>
            <w:t>Landesschulz</w:t>
          </w:r>
          <w:r>
            <w:rPr>
              <w:rFonts w:ascii="Arial Rounded MT Bold" w:hAnsi="Arial Rounded MT Bold"/>
              <w:b/>
              <w:i/>
              <w:sz w:val="32"/>
              <w:szCs w:val="32"/>
            </w:rPr>
            <w:t>entrum für Bew</w:t>
          </w:r>
          <w:r w:rsidRPr="000351A3">
            <w:rPr>
              <w:rFonts w:ascii="Arial Rounded MT Bold" w:hAnsi="Arial Rounded MT Bold"/>
              <w:b/>
              <w:i/>
              <w:sz w:val="32"/>
              <w:szCs w:val="32"/>
            </w:rPr>
            <w:t>egung und Sprache</w:t>
          </w:r>
        </w:p>
        <w:p w14:paraId="1B448B26" w14:textId="77777777" w:rsidR="00DA624E" w:rsidRDefault="00DA624E" w:rsidP="0036192B">
          <w:pPr>
            <w:pStyle w:val="Kopfzeile"/>
            <w:jc w:val="center"/>
            <w:rPr>
              <w:rFonts w:ascii="Arial Rounded MT Bold" w:hAnsi="Arial Rounded MT Bold"/>
              <w:sz w:val="20"/>
            </w:rPr>
          </w:pPr>
          <w:r>
            <w:rPr>
              <w:rFonts w:ascii="Arial Rounded MT Bold" w:hAnsi="Arial Rounded MT Bold"/>
              <w:sz w:val="20"/>
            </w:rPr>
            <w:t>Landes-Sonderschule für körperbehinderte Kinder, Sprachförderklassen</w:t>
          </w:r>
        </w:p>
        <w:p w14:paraId="2F9AF7D7" w14:textId="77777777" w:rsidR="00DA624E" w:rsidRPr="000351A3" w:rsidRDefault="003101AF" w:rsidP="0036192B">
          <w:pPr>
            <w:pStyle w:val="Kopfzeile"/>
            <w:jc w:val="center"/>
            <w:rPr>
              <w:rFonts w:ascii="Arial Rounded MT Bold" w:hAnsi="Arial Rounded MT Bold"/>
              <w:sz w:val="20"/>
            </w:rPr>
          </w:pPr>
          <w:r>
            <w:rPr>
              <w:rFonts w:ascii="Arial Rounded MT Bold" w:hAnsi="Arial Rounded MT Bold"/>
              <w:sz w:val="20"/>
            </w:rPr>
            <w:t xml:space="preserve">mit </w:t>
          </w:r>
          <w:proofErr w:type="spellStart"/>
          <w:r>
            <w:rPr>
              <w:rFonts w:ascii="Arial Rounded MT Bold" w:hAnsi="Arial Rounded MT Bold"/>
              <w:sz w:val="20"/>
            </w:rPr>
            <w:t>Volksschul</w:t>
          </w:r>
          <w:proofErr w:type="spellEnd"/>
          <w:r>
            <w:rPr>
              <w:rFonts w:ascii="Arial Rounded MT Bold" w:hAnsi="Arial Rounded MT Bold"/>
              <w:sz w:val="20"/>
            </w:rPr>
            <w:t xml:space="preserve"> – </w:t>
          </w:r>
          <w:r w:rsidR="00DA624E" w:rsidRPr="000351A3">
            <w:rPr>
              <w:rFonts w:ascii="Arial Rounded MT Bold" w:hAnsi="Arial Rounded MT Bold"/>
              <w:sz w:val="20"/>
            </w:rPr>
            <w:t>MS</w:t>
          </w:r>
          <w:r>
            <w:rPr>
              <w:rFonts w:ascii="Arial Rounded MT Bold" w:hAnsi="Arial Rounded MT Bold"/>
              <w:sz w:val="20"/>
            </w:rPr>
            <w:t xml:space="preserve"> </w:t>
          </w:r>
          <w:r w:rsidR="00DA624E" w:rsidRPr="000351A3">
            <w:rPr>
              <w:rFonts w:ascii="Arial Rounded MT Bold" w:hAnsi="Arial Rounded MT Bold"/>
              <w:sz w:val="20"/>
            </w:rPr>
            <w:t>- ASO</w:t>
          </w:r>
          <w:r>
            <w:rPr>
              <w:rFonts w:ascii="Arial Rounded MT Bold" w:hAnsi="Arial Rounded MT Bold"/>
              <w:sz w:val="20"/>
            </w:rPr>
            <w:t xml:space="preserve"> - SEF -</w:t>
          </w:r>
          <w:r w:rsidR="00DA624E" w:rsidRPr="000351A3">
            <w:rPr>
              <w:rFonts w:ascii="Arial Rounded MT Bold" w:hAnsi="Arial Rounded MT Bold"/>
              <w:sz w:val="20"/>
            </w:rPr>
            <w:t xml:space="preserve"> Klassen und PTS</w:t>
          </w:r>
        </w:p>
        <w:p w14:paraId="6722AE12" w14:textId="77777777" w:rsidR="00DA624E" w:rsidRDefault="00DA624E" w:rsidP="0036192B">
          <w:pPr>
            <w:pStyle w:val="Kopfzeile"/>
            <w:jc w:val="center"/>
            <w:rPr>
              <w:rFonts w:ascii="Arial Rounded MT Bold" w:hAnsi="Arial Rounded MT Bold"/>
              <w:b/>
            </w:rPr>
          </w:pPr>
          <w:r>
            <w:rPr>
              <w:rFonts w:ascii="Arial Rounded MT Bold" w:hAnsi="Arial Rounded MT Bold"/>
              <w:b/>
            </w:rPr>
            <w:t>St. Isidor 17, 4060 Leonding</w:t>
          </w:r>
        </w:p>
      </w:tc>
    </w:tr>
  </w:tbl>
  <w:p w14:paraId="2AB1B5EE" w14:textId="77777777" w:rsidR="00DA624E" w:rsidRDefault="00DA624E" w:rsidP="00D67C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2ED7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A2431E"/>
    <w:multiLevelType w:val="hybridMultilevel"/>
    <w:tmpl w:val="47C82A74"/>
    <w:lvl w:ilvl="0" w:tplc="0C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408EF"/>
    <w:multiLevelType w:val="singleLevel"/>
    <w:tmpl w:val="72F82958"/>
    <w:lvl w:ilvl="0">
      <w:start w:val="1"/>
      <w:numFmt w:val="bullet"/>
      <w:lvlText w:val="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7442C97"/>
    <w:multiLevelType w:val="hybridMultilevel"/>
    <w:tmpl w:val="09265C9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A63D3"/>
    <w:multiLevelType w:val="hybridMultilevel"/>
    <w:tmpl w:val="ED9E6E92"/>
    <w:lvl w:ilvl="0" w:tplc="4328DB98">
      <w:numFmt w:val="bullet"/>
      <w:lvlText w:val=""/>
      <w:lvlJc w:val="left"/>
      <w:pPr>
        <w:tabs>
          <w:tab w:val="num" w:pos="2130"/>
        </w:tabs>
        <w:ind w:left="2130" w:hanging="720"/>
      </w:pPr>
      <w:rPr>
        <w:rFonts w:ascii="Webdings" w:eastAsia="Times New Roman" w:hAnsi="Webdings" w:cs="Times New Roman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AF3"/>
    <w:rsid w:val="000033C3"/>
    <w:rsid w:val="00007526"/>
    <w:rsid w:val="000139AC"/>
    <w:rsid w:val="00013A86"/>
    <w:rsid w:val="000351A3"/>
    <w:rsid w:val="00044814"/>
    <w:rsid w:val="00061DA3"/>
    <w:rsid w:val="00061ED8"/>
    <w:rsid w:val="00065E04"/>
    <w:rsid w:val="00071D4D"/>
    <w:rsid w:val="00072034"/>
    <w:rsid w:val="00074EFF"/>
    <w:rsid w:val="0007747E"/>
    <w:rsid w:val="0009053C"/>
    <w:rsid w:val="000A7BC7"/>
    <w:rsid w:val="000B3D45"/>
    <w:rsid w:val="000C4CD2"/>
    <w:rsid w:val="000D7CDA"/>
    <w:rsid w:val="00102F3D"/>
    <w:rsid w:val="00112CF2"/>
    <w:rsid w:val="00144153"/>
    <w:rsid w:val="00144157"/>
    <w:rsid w:val="00157537"/>
    <w:rsid w:val="00190EF3"/>
    <w:rsid w:val="001A470E"/>
    <w:rsid w:val="001A60E6"/>
    <w:rsid w:val="001C32E6"/>
    <w:rsid w:val="001C568D"/>
    <w:rsid w:val="001D783A"/>
    <w:rsid w:val="001E4277"/>
    <w:rsid w:val="001F7937"/>
    <w:rsid w:val="002146C4"/>
    <w:rsid w:val="00225F51"/>
    <w:rsid w:val="00240E5A"/>
    <w:rsid w:val="0024596E"/>
    <w:rsid w:val="002469CB"/>
    <w:rsid w:val="00255DCE"/>
    <w:rsid w:val="00256677"/>
    <w:rsid w:val="00265CFF"/>
    <w:rsid w:val="00270536"/>
    <w:rsid w:val="00277381"/>
    <w:rsid w:val="00291F7B"/>
    <w:rsid w:val="00297BBE"/>
    <w:rsid w:val="002A357A"/>
    <w:rsid w:val="002A5A73"/>
    <w:rsid w:val="002B17DE"/>
    <w:rsid w:val="002C3501"/>
    <w:rsid w:val="002D549A"/>
    <w:rsid w:val="002F1CF7"/>
    <w:rsid w:val="0030017E"/>
    <w:rsid w:val="003039F9"/>
    <w:rsid w:val="00305E56"/>
    <w:rsid w:val="003101AF"/>
    <w:rsid w:val="00314670"/>
    <w:rsid w:val="00320CDC"/>
    <w:rsid w:val="00326168"/>
    <w:rsid w:val="003379DB"/>
    <w:rsid w:val="0034508D"/>
    <w:rsid w:val="0036192B"/>
    <w:rsid w:val="0036341C"/>
    <w:rsid w:val="00365616"/>
    <w:rsid w:val="00384263"/>
    <w:rsid w:val="0039416C"/>
    <w:rsid w:val="00394A9C"/>
    <w:rsid w:val="003A2743"/>
    <w:rsid w:val="003A52E9"/>
    <w:rsid w:val="003A5518"/>
    <w:rsid w:val="003B19BA"/>
    <w:rsid w:val="003D2CB3"/>
    <w:rsid w:val="003D7E75"/>
    <w:rsid w:val="003E6491"/>
    <w:rsid w:val="003E74F8"/>
    <w:rsid w:val="003F5682"/>
    <w:rsid w:val="0040174C"/>
    <w:rsid w:val="004029A4"/>
    <w:rsid w:val="004117E0"/>
    <w:rsid w:val="00421086"/>
    <w:rsid w:val="00421BF0"/>
    <w:rsid w:val="00443C4D"/>
    <w:rsid w:val="00443D2D"/>
    <w:rsid w:val="00452517"/>
    <w:rsid w:val="00452BB7"/>
    <w:rsid w:val="00470830"/>
    <w:rsid w:val="00475A2D"/>
    <w:rsid w:val="00476CE6"/>
    <w:rsid w:val="004857A4"/>
    <w:rsid w:val="004948F9"/>
    <w:rsid w:val="00495CF8"/>
    <w:rsid w:val="004A078C"/>
    <w:rsid w:val="004A6517"/>
    <w:rsid w:val="004A6A5B"/>
    <w:rsid w:val="004B4669"/>
    <w:rsid w:val="004C753E"/>
    <w:rsid w:val="004D4F25"/>
    <w:rsid w:val="004D67C7"/>
    <w:rsid w:val="004F45C8"/>
    <w:rsid w:val="004F6EF2"/>
    <w:rsid w:val="0050693D"/>
    <w:rsid w:val="00526CA2"/>
    <w:rsid w:val="00532373"/>
    <w:rsid w:val="005547A5"/>
    <w:rsid w:val="0055610D"/>
    <w:rsid w:val="0055748E"/>
    <w:rsid w:val="00562597"/>
    <w:rsid w:val="0057148B"/>
    <w:rsid w:val="005847A5"/>
    <w:rsid w:val="005B0611"/>
    <w:rsid w:val="005B7CAB"/>
    <w:rsid w:val="005C30F8"/>
    <w:rsid w:val="005D1C02"/>
    <w:rsid w:val="005D6ADF"/>
    <w:rsid w:val="005D6C6E"/>
    <w:rsid w:val="005E0E05"/>
    <w:rsid w:val="005E6420"/>
    <w:rsid w:val="005E7AF3"/>
    <w:rsid w:val="005F5F8C"/>
    <w:rsid w:val="00600AD7"/>
    <w:rsid w:val="00613338"/>
    <w:rsid w:val="00632D48"/>
    <w:rsid w:val="00643E96"/>
    <w:rsid w:val="00644307"/>
    <w:rsid w:val="00654034"/>
    <w:rsid w:val="006875FA"/>
    <w:rsid w:val="006A0388"/>
    <w:rsid w:val="006B2F6E"/>
    <w:rsid w:val="006B59E6"/>
    <w:rsid w:val="006D6A42"/>
    <w:rsid w:val="006E1E1A"/>
    <w:rsid w:val="007071FF"/>
    <w:rsid w:val="00710FEE"/>
    <w:rsid w:val="00716381"/>
    <w:rsid w:val="007241A8"/>
    <w:rsid w:val="00730971"/>
    <w:rsid w:val="00733AA0"/>
    <w:rsid w:val="00742599"/>
    <w:rsid w:val="00755AE3"/>
    <w:rsid w:val="00782ECE"/>
    <w:rsid w:val="007A24A6"/>
    <w:rsid w:val="007B1D63"/>
    <w:rsid w:val="007B3101"/>
    <w:rsid w:val="007C1D9B"/>
    <w:rsid w:val="007D05E3"/>
    <w:rsid w:val="007D28ED"/>
    <w:rsid w:val="007D3C2D"/>
    <w:rsid w:val="00804793"/>
    <w:rsid w:val="008125FF"/>
    <w:rsid w:val="00833DBA"/>
    <w:rsid w:val="00834634"/>
    <w:rsid w:val="0084530E"/>
    <w:rsid w:val="008460E5"/>
    <w:rsid w:val="0085196D"/>
    <w:rsid w:val="008524A9"/>
    <w:rsid w:val="00853A20"/>
    <w:rsid w:val="00863D5E"/>
    <w:rsid w:val="008653DD"/>
    <w:rsid w:val="00867FDA"/>
    <w:rsid w:val="0088543A"/>
    <w:rsid w:val="00887FDD"/>
    <w:rsid w:val="008B0644"/>
    <w:rsid w:val="008B1EEA"/>
    <w:rsid w:val="008C19A3"/>
    <w:rsid w:val="008C35A4"/>
    <w:rsid w:val="008C5F8D"/>
    <w:rsid w:val="008D32E7"/>
    <w:rsid w:val="008D4532"/>
    <w:rsid w:val="008F136F"/>
    <w:rsid w:val="008F254F"/>
    <w:rsid w:val="008F4174"/>
    <w:rsid w:val="008F5A78"/>
    <w:rsid w:val="008F702D"/>
    <w:rsid w:val="00913C48"/>
    <w:rsid w:val="00915432"/>
    <w:rsid w:val="009207DD"/>
    <w:rsid w:val="00921C18"/>
    <w:rsid w:val="00934350"/>
    <w:rsid w:val="00943373"/>
    <w:rsid w:val="009661F0"/>
    <w:rsid w:val="00971677"/>
    <w:rsid w:val="00990A30"/>
    <w:rsid w:val="009B12E0"/>
    <w:rsid w:val="009B1421"/>
    <w:rsid w:val="009C03B4"/>
    <w:rsid w:val="009C4022"/>
    <w:rsid w:val="009F2CDD"/>
    <w:rsid w:val="009F7556"/>
    <w:rsid w:val="009F7654"/>
    <w:rsid w:val="00A13EA4"/>
    <w:rsid w:val="00A172B4"/>
    <w:rsid w:val="00A30D6C"/>
    <w:rsid w:val="00A513E4"/>
    <w:rsid w:val="00A533B2"/>
    <w:rsid w:val="00A57D99"/>
    <w:rsid w:val="00AA39D4"/>
    <w:rsid w:val="00AA5183"/>
    <w:rsid w:val="00AB2C45"/>
    <w:rsid w:val="00AB5262"/>
    <w:rsid w:val="00AB5A25"/>
    <w:rsid w:val="00AC2982"/>
    <w:rsid w:val="00AD2D00"/>
    <w:rsid w:val="00AD7B5B"/>
    <w:rsid w:val="00AF0C59"/>
    <w:rsid w:val="00AF2FB8"/>
    <w:rsid w:val="00B00780"/>
    <w:rsid w:val="00B14FB4"/>
    <w:rsid w:val="00B20D9D"/>
    <w:rsid w:val="00B268A9"/>
    <w:rsid w:val="00B31DE4"/>
    <w:rsid w:val="00B40233"/>
    <w:rsid w:val="00B57848"/>
    <w:rsid w:val="00B66097"/>
    <w:rsid w:val="00B70F2B"/>
    <w:rsid w:val="00B73557"/>
    <w:rsid w:val="00B92863"/>
    <w:rsid w:val="00B943A8"/>
    <w:rsid w:val="00B95015"/>
    <w:rsid w:val="00BA74F0"/>
    <w:rsid w:val="00BC3AF3"/>
    <w:rsid w:val="00BE3C4A"/>
    <w:rsid w:val="00C00904"/>
    <w:rsid w:val="00C01259"/>
    <w:rsid w:val="00C03299"/>
    <w:rsid w:val="00C2632B"/>
    <w:rsid w:val="00C34E56"/>
    <w:rsid w:val="00C647FC"/>
    <w:rsid w:val="00C72922"/>
    <w:rsid w:val="00C77BAD"/>
    <w:rsid w:val="00C81D6D"/>
    <w:rsid w:val="00C84618"/>
    <w:rsid w:val="00C94AAB"/>
    <w:rsid w:val="00C94B0C"/>
    <w:rsid w:val="00CA6E68"/>
    <w:rsid w:val="00CB0821"/>
    <w:rsid w:val="00CB6E3B"/>
    <w:rsid w:val="00CC49AB"/>
    <w:rsid w:val="00CE2C27"/>
    <w:rsid w:val="00D017BF"/>
    <w:rsid w:val="00D05636"/>
    <w:rsid w:val="00D276AC"/>
    <w:rsid w:val="00D36886"/>
    <w:rsid w:val="00D41152"/>
    <w:rsid w:val="00D435B6"/>
    <w:rsid w:val="00D5211C"/>
    <w:rsid w:val="00D55415"/>
    <w:rsid w:val="00D56790"/>
    <w:rsid w:val="00D57250"/>
    <w:rsid w:val="00D6517C"/>
    <w:rsid w:val="00D67CE5"/>
    <w:rsid w:val="00D745C0"/>
    <w:rsid w:val="00D82D86"/>
    <w:rsid w:val="00D841A9"/>
    <w:rsid w:val="00D872B9"/>
    <w:rsid w:val="00D965DE"/>
    <w:rsid w:val="00DA624E"/>
    <w:rsid w:val="00DB4731"/>
    <w:rsid w:val="00DB4FE2"/>
    <w:rsid w:val="00DB5A5C"/>
    <w:rsid w:val="00DD428A"/>
    <w:rsid w:val="00DE3292"/>
    <w:rsid w:val="00E12A30"/>
    <w:rsid w:val="00E25AF3"/>
    <w:rsid w:val="00E2725F"/>
    <w:rsid w:val="00E33891"/>
    <w:rsid w:val="00E63457"/>
    <w:rsid w:val="00E635E7"/>
    <w:rsid w:val="00E65FA8"/>
    <w:rsid w:val="00E7367E"/>
    <w:rsid w:val="00E805B6"/>
    <w:rsid w:val="00E82A71"/>
    <w:rsid w:val="00E95D74"/>
    <w:rsid w:val="00EA004B"/>
    <w:rsid w:val="00EA1BD0"/>
    <w:rsid w:val="00EA5FFC"/>
    <w:rsid w:val="00EB0035"/>
    <w:rsid w:val="00EB6C4B"/>
    <w:rsid w:val="00EB78BC"/>
    <w:rsid w:val="00ED116E"/>
    <w:rsid w:val="00ED2B51"/>
    <w:rsid w:val="00ED7578"/>
    <w:rsid w:val="00EE35D3"/>
    <w:rsid w:val="00EF417B"/>
    <w:rsid w:val="00F02A20"/>
    <w:rsid w:val="00F14B84"/>
    <w:rsid w:val="00F23F48"/>
    <w:rsid w:val="00F40A43"/>
    <w:rsid w:val="00F40D03"/>
    <w:rsid w:val="00F418FE"/>
    <w:rsid w:val="00F51BA4"/>
    <w:rsid w:val="00F67051"/>
    <w:rsid w:val="00F807E5"/>
    <w:rsid w:val="00F86689"/>
    <w:rsid w:val="00FA38DD"/>
    <w:rsid w:val="00FA42F0"/>
    <w:rsid w:val="00FA7318"/>
    <w:rsid w:val="00FB04F8"/>
    <w:rsid w:val="00FB3AC2"/>
    <w:rsid w:val="00FC17CF"/>
    <w:rsid w:val="00FC2F49"/>
    <w:rsid w:val="00FD12DE"/>
    <w:rsid w:val="00FF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2CCD4"/>
  <w15:chartTrackingRefBased/>
  <w15:docId w15:val="{80820827-908B-4A24-956F-D6989C50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u w:val="single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u w:val="single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5954"/>
      </w:tabs>
      <w:spacing w:line="360" w:lineRule="auto"/>
      <w:jc w:val="center"/>
      <w:outlineLvl w:val="5"/>
    </w:pPr>
    <w:rPr>
      <w:b/>
      <w:u w:val="single"/>
    </w:rPr>
  </w:style>
  <w:style w:type="paragraph" w:styleId="berschrift8">
    <w:name w:val="heading 8"/>
    <w:basedOn w:val="Standard"/>
    <w:next w:val="Standard"/>
    <w:qFormat/>
    <w:rsid w:val="00A13EA4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190EF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A1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4A078C"/>
    <w:rPr>
      <w:b/>
      <w:bCs/>
    </w:rPr>
  </w:style>
  <w:style w:type="paragraph" w:styleId="StandardWeb">
    <w:name w:val="Normal (Web)"/>
    <w:basedOn w:val="Standard"/>
    <w:uiPriority w:val="99"/>
    <w:unhideWhenUsed/>
    <w:rsid w:val="00863D5E"/>
    <w:pPr>
      <w:spacing w:before="100" w:beforeAutospacing="1" w:after="100" w:afterAutospacing="1"/>
    </w:pPr>
    <w:rPr>
      <w:rFonts w:ascii="Times New Roman" w:hAnsi="Times New Roman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863D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ss-isidor3.post@ooe.gv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WINWORD\VORLAGEN\an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AEF0E-5B14-4C00-99B5-FC0564E6D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anna</Template>
  <TotalTime>0</TotalTime>
  <Pages>2</Pages>
  <Words>200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Briefvorlage für andere Adressaten</vt:lpstr>
    </vt:vector>
  </TitlesOfParts>
  <Company>Land OÖ</Company>
  <LinksUpToDate>false</LinksUpToDate>
  <CharactersWithSpaces>1706</CharactersWithSpaces>
  <SharedDoc>false</SharedDoc>
  <HLinks>
    <vt:vector size="6" baseType="variant">
      <vt:variant>
        <vt:i4>3407879</vt:i4>
      </vt:variant>
      <vt:variant>
        <vt:i4>3</vt:i4>
      </vt:variant>
      <vt:variant>
        <vt:i4>0</vt:i4>
      </vt:variant>
      <vt:variant>
        <vt:i4>5</vt:i4>
      </vt:variant>
      <vt:variant>
        <vt:lpwstr>mailto:lss-isidor3.post@ooe.gv.at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Briefvorlage für andere Adressaten</dc:title>
  <dc:subject/>
  <dc:creator>Orthograf!</dc:creator>
  <cp:keywords/>
  <cp:lastModifiedBy>lehrkraft</cp:lastModifiedBy>
  <cp:revision>2</cp:revision>
  <cp:lastPrinted>2022-06-20T08:13:00Z</cp:lastPrinted>
  <dcterms:created xsi:type="dcterms:W3CDTF">2026-09-08T09:17:00Z</dcterms:created>
  <dcterms:modified xsi:type="dcterms:W3CDTF">2026-09-08T09:17:00Z</dcterms:modified>
</cp:coreProperties>
</file>